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019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019"/>
      </w:tblGrid>
      <w:tr w:rsidR="00545603" w:rsidRPr="00545603" w:rsidTr="00545603">
        <w:trPr>
          <w:trHeight w:hRule="exact" w:val="818"/>
        </w:trPr>
        <w:tc>
          <w:tcPr>
            <w:tcW w:w="4019" w:type="dxa"/>
          </w:tcPr>
          <w:p w:rsidR="00545603" w:rsidRPr="00545603" w:rsidRDefault="00545603">
            <w:pPr>
              <w:pStyle w:val="Sidehoved"/>
              <w:tabs>
                <w:tab w:val="clear" w:pos="4819"/>
                <w:tab w:val="clear" w:pos="9638"/>
              </w:tabs>
              <w:rPr>
                <w:noProof/>
                <w:sz w:val="24"/>
              </w:rPr>
            </w:pPr>
            <w:r w:rsidRPr="00545603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1" layoutInCell="0" allowOverlap="1" wp14:anchorId="6C26E6A7" wp14:editId="2B6B7614">
                      <wp:simplePos x="0" y="0"/>
                      <wp:positionH relativeFrom="page">
                        <wp:posOffset>5313045</wp:posOffset>
                      </wp:positionH>
                      <wp:positionV relativeFrom="page">
                        <wp:posOffset>8255</wp:posOffset>
                      </wp:positionV>
                      <wp:extent cx="1434465" cy="3657600"/>
                      <wp:effectExtent l="0" t="0" r="0" b="0"/>
                      <wp:wrapNone/>
                      <wp:docPr id="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4465" cy="365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5603" w:rsidRDefault="00545603">
                                  <w:pPr>
                                    <w:pStyle w:val="DataKonstant"/>
                                    <w:tabs>
                                      <w:tab w:val="left" w:pos="658"/>
                                    </w:tabs>
                                  </w:pPr>
                                  <w:bookmarkStart w:id="0" w:name="TxbAfdeling"/>
                                  <w:bookmarkEnd w:id="0"/>
                                </w:p>
                                <w:p w:rsidR="00545603" w:rsidRDefault="00545603">
                                  <w:pPr>
                                    <w:pStyle w:val="DataKonstant"/>
                                    <w:tabs>
                                      <w:tab w:val="left" w:pos="658"/>
                                    </w:tabs>
                                    <w:rPr>
                                      <w:lang w:val="de-DE"/>
                                    </w:rPr>
                                  </w:pPr>
                                  <w:bookmarkStart w:id="1" w:name="TxbUnderafdeling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26E6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418.35pt;margin-top:.65pt;width:112.95pt;height:4in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" o:allowincell="f" filled="f" stroked="f">
                      <v:textbox inset=",0,0,0">
                        <w:txbxContent>
                          <w:p w:rsidR="00545603" w:rsidRDefault="00545603">
                            <w:pPr>
                              <w:pStyle w:val="DataKonstant"/>
                              <w:tabs>
                                <w:tab w:val="left" w:pos="658"/>
                              </w:tabs>
                            </w:pPr>
                            <w:bookmarkStart w:id="2" w:name="TxbAfdeling"/>
                            <w:bookmarkEnd w:id="2"/>
                          </w:p>
                          <w:p w:rsidR="00545603" w:rsidRDefault="00545603">
                            <w:pPr>
                              <w:pStyle w:val="DataKonstant"/>
                              <w:tabs>
                                <w:tab w:val="left" w:pos="658"/>
                              </w:tabs>
                              <w:rPr>
                                <w:lang w:val="de-DE"/>
                              </w:rPr>
                            </w:pPr>
                            <w:bookmarkStart w:id="3" w:name="TxbUnderafdeling"/>
                            <w:bookmarkEnd w:id="3"/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bookmarkStart w:id="4" w:name="ChkDato"/>
        <w:bookmarkEnd w:id="4"/>
      </w:tr>
    </w:tbl>
    <w:p w:rsidR="00B13568" w:rsidRPr="00545603" w:rsidRDefault="00545603">
      <w:pPr>
        <w:pStyle w:val="Overskrift1"/>
        <w:spacing w:line="240" w:lineRule="auto"/>
        <w:jc w:val="center"/>
        <w:rPr>
          <w:sz w:val="52"/>
        </w:rPr>
      </w:pPr>
      <w:r w:rsidRPr="00545603">
        <w:rPr>
          <w:sz w:val="52"/>
        </w:rPr>
        <w:t>Billeder fra E45 under snevejret d. 3. og 4. januar 2024</w:t>
      </w:r>
    </w:p>
    <w:p w:rsidR="00545603" w:rsidRDefault="00545603" w:rsidP="00545603"/>
    <w:p w:rsidR="00545603" w:rsidRDefault="00545603" w:rsidP="00545603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122748</wp:posOffset>
            </wp:positionH>
            <wp:positionV relativeFrom="paragraph">
              <wp:posOffset>108612</wp:posOffset>
            </wp:positionV>
            <wp:extent cx="5072932" cy="6764121"/>
            <wp:effectExtent l="0" t="0" r="0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eindsats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396" cy="677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646239" w:rsidP="00545603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118745</wp:posOffset>
            </wp:positionH>
            <wp:positionV relativeFrom="paragraph">
              <wp:posOffset>11237</wp:posOffset>
            </wp:positionV>
            <wp:extent cx="5039995" cy="6720205"/>
            <wp:effectExtent l="0" t="0" r="8255" b="4445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eindsats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Default="00545603" w:rsidP="00545603"/>
    <w:p w:rsidR="00545603" w:rsidRPr="00545603" w:rsidRDefault="00545603" w:rsidP="00545603"/>
    <w:p w:rsidR="00B13568" w:rsidRDefault="00B13568"/>
    <w:p w:rsidR="00B13568" w:rsidRDefault="00B13568">
      <w:bookmarkStart w:id="5" w:name="Start"/>
      <w:bookmarkEnd w:id="5"/>
    </w:p>
    <w:p w:rsidR="00B13568" w:rsidRDefault="00B13568"/>
    <w:p w:rsidR="00B13568" w:rsidRDefault="00B13568"/>
    <w:p w:rsidR="00B13568" w:rsidRDefault="00B13568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646239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126669</wp:posOffset>
            </wp:positionH>
            <wp:positionV relativeFrom="paragraph">
              <wp:posOffset>4224</wp:posOffset>
            </wp:positionV>
            <wp:extent cx="5039995" cy="6720205"/>
            <wp:effectExtent l="0" t="0" r="8255" b="4445"/>
            <wp:wrapNone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neindsats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>
      <w:bookmarkStart w:id="6" w:name="_GoBack"/>
      <w:bookmarkEnd w:id="6"/>
    </w:p>
    <w:p w:rsidR="00545603" w:rsidRDefault="00545603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3327123</wp:posOffset>
            </wp:positionH>
            <wp:positionV relativeFrom="paragraph">
              <wp:posOffset>-994</wp:posOffset>
            </wp:positionV>
            <wp:extent cx="2964879" cy="4395583"/>
            <wp:effectExtent l="0" t="0" r="6985" b="5080"/>
            <wp:wrapNone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neindsats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874" cy="4397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-338427</wp:posOffset>
            </wp:positionH>
            <wp:positionV relativeFrom="paragraph">
              <wp:posOffset>-994</wp:posOffset>
            </wp:positionV>
            <wp:extent cx="3196424" cy="4381239"/>
            <wp:effectExtent l="0" t="0" r="4445" b="635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eindsats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825" cy="43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/>
    <w:p w:rsidR="00545603" w:rsidRDefault="00545603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1267322</wp:posOffset>
            </wp:positionH>
            <wp:positionV relativeFrom="paragraph">
              <wp:posOffset>107039</wp:posOffset>
            </wp:positionV>
            <wp:extent cx="3091533" cy="4165020"/>
            <wp:effectExtent l="0" t="0" r="0" b="6985"/>
            <wp:wrapNone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eindsats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533" cy="41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603" w:rsidRDefault="00545603"/>
    <w:sectPr w:rsidR="00545603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268" w:right="2835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603" w:rsidRDefault="00545603">
      <w:r>
        <w:separator/>
      </w:r>
    </w:p>
  </w:endnote>
  <w:endnote w:type="continuationSeparator" w:id="0">
    <w:p w:rsidR="00545603" w:rsidRDefault="00545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68" w:rsidRDefault="00D31E3D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5976620</wp:posOffset>
              </wp:positionH>
              <wp:positionV relativeFrom="page">
                <wp:posOffset>10085070</wp:posOffset>
              </wp:positionV>
              <wp:extent cx="1258570" cy="270510"/>
              <wp:effectExtent l="0" t="0" r="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857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568" w:rsidRDefault="00D31E3D">
                          <w:pPr>
                            <w:spacing w:line="240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22375" cy="210820"/>
                                <wp:effectExtent l="0" t="0" r="0" b="0"/>
                                <wp:docPr id="6" name="Billede 4" descr="Politi_stafer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Politi_stafer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2375" cy="210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left:0;text-align:left;margin-left:470.6pt;margin-top:794.1pt;width:99.1pt;height:21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CEjsgIAALE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" o:allowincell="f" filled="f" stroked="f">
              <v:textbox inset="0,0,0,0">
                <w:txbxContent>
                  <w:p w:rsidR="00B13568" w:rsidRDefault="00D31E3D">
                    <w:pPr>
                      <w:spacing w:line="240" w:lineRule="aut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22375" cy="210820"/>
                          <wp:effectExtent l="0" t="0" r="0" b="0"/>
                          <wp:docPr id="6" name="Billede 4" descr="Politi_staferi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Politi_staferi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2375" cy="210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68" w:rsidRDefault="00D31E3D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5976620</wp:posOffset>
              </wp:positionH>
              <wp:positionV relativeFrom="page">
                <wp:posOffset>10085070</wp:posOffset>
              </wp:positionV>
              <wp:extent cx="1219835" cy="21209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835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568" w:rsidRDefault="00D31E3D">
                          <w:pPr>
                            <w:spacing w:line="240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22375" cy="210820"/>
                                <wp:effectExtent l="0" t="0" r="0" b="0"/>
                                <wp:docPr id="7" name="Billede 3" descr="Politi_staferi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Politi_staferi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2375" cy="210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left:0;text-align:left;margin-left:470.6pt;margin-top:794.1pt;width:96.05pt;height:16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" o:allowincell="f" filled="f" stroked="f">
              <v:textbox inset="0,0,0,0">
                <w:txbxContent>
                  <w:p w:rsidR="00B13568" w:rsidRDefault="00D31E3D">
                    <w:pPr>
                      <w:spacing w:line="240" w:lineRule="aut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22375" cy="210820"/>
                          <wp:effectExtent l="0" t="0" r="0" b="0"/>
                          <wp:docPr id="7" name="Billede 3" descr="Politi_staferi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Politi_staferi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2375" cy="210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603" w:rsidRDefault="00545603">
      <w:r>
        <w:separator/>
      </w:r>
    </w:p>
  </w:footnote>
  <w:footnote w:type="continuationSeparator" w:id="0">
    <w:p w:rsidR="00545603" w:rsidRDefault="00545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68" w:rsidRDefault="00D31E3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5868670</wp:posOffset>
              </wp:positionH>
              <wp:positionV relativeFrom="page">
                <wp:posOffset>1465580</wp:posOffset>
              </wp:positionV>
              <wp:extent cx="1434465" cy="57531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4465" cy="575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568" w:rsidRDefault="00B13568">
                          <w:pPr>
                            <w:pStyle w:val="DataKonstant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  <w:rFonts w:ascii="Times New Roman" w:hAnsi="Times New Roman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rFonts w:ascii="Times New Roman" w:hAnsi="Times New Roman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rFonts w:ascii="Times New Roman" w:hAnsi="Times New Roman"/>
                              <w:sz w:val="16"/>
                            </w:rPr>
                            <w:fldChar w:fldCharType="separate"/>
                          </w:r>
                          <w:r w:rsidR="00646239">
                            <w:rPr>
                              <w:rStyle w:val="Sidetal"/>
                              <w:rFonts w:ascii="Times New Roman" w:hAnsi="Times New Roman"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rStyle w:val="Sidetal"/>
                              <w:rFonts w:ascii="Times New Roman" w:hAnsi="Times New Roman"/>
                              <w:sz w:val="16"/>
                            </w:rPr>
                            <w:fldChar w:fldCharType="end"/>
                          </w:r>
                        </w:p>
                        <w:p w:rsidR="00B13568" w:rsidRDefault="00B13568"/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462.1pt;margin-top:115.4pt;width:112.95pt;height:45.3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" o:allowincell="f" filled="f" stroked="f">
              <v:textbox inset=",0,,0">
                <w:txbxContent>
                  <w:p w:rsidR="00B13568" w:rsidRDefault="00B13568">
                    <w:pPr>
                      <w:pStyle w:val="DataKonstant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 xml:space="preserve">Side </w:t>
                    </w:r>
                    <w:r>
                      <w:rPr>
                        <w:rStyle w:val="Sidetal"/>
                        <w:rFonts w:ascii="Times New Roman" w:hAnsi="Times New Roman"/>
                        <w:sz w:val="16"/>
                      </w:rPr>
                      <w:fldChar w:fldCharType="begin"/>
                    </w:r>
                    <w:r>
                      <w:rPr>
                        <w:rStyle w:val="Sidetal"/>
                        <w:rFonts w:ascii="Times New Roman" w:hAnsi="Times New Roman"/>
                        <w:sz w:val="16"/>
                      </w:rPr>
                      <w:instrText xml:space="preserve"> PAGE </w:instrText>
                    </w:r>
                    <w:r>
                      <w:rPr>
                        <w:rStyle w:val="Sidetal"/>
                        <w:rFonts w:ascii="Times New Roman" w:hAnsi="Times New Roman"/>
                        <w:sz w:val="16"/>
                      </w:rPr>
                      <w:fldChar w:fldCharType="separate"/>
                    </w:r>
                    <w:r w:rsidR="00646239">
                      <w:rPr>
                        <w:rStyle w:val="Sidetal"/>
                        <w:rFonts w:ascii="Times New Roman" w:hAnsi="Times New Roman"/>
                        <w:noProof/>
                        <w:sz w:val="16"/>
                      </w:rPr>
                      <w:t>2</w:t>
                    </w:r>
                    <w:r>
                      <w:rPr>
                        <w:rStyle w:val="Sidetal"/>
                        <w:rFonts w:ascii="Times New Roman" w:hAnsi="Times New Roman"/>
                        <w:sz w:val="16"/>
                      </w:rPr>
                      <w:fldChar w:fldCharType="end"/>
                    </w:r>
                  </w:p>
                  <w:p w:rsidR="00B13568" w:rsidRDefault="00B13568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68" w:rsidRDefault="00D31E3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>
              <wp:simplePos x="0" y="0"/>
              <wp:positionH relativeFrom="column">
                <wp:posOffset>-33655</wp:posOffset>
              </wp:positionH>
              <wp:positionV relativeFrom="page">
                <wp:posOffset>411480</wp:posOffset>
              </wp:positionV>
              <wp:extent cx="5074920" cy="228600"/>
              <wp:effectExtent l="0" t="0" r="1143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49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568" w:rsidRDefault="00545603">
                          <w:pPr>
                            <w:spacing w:line="240" w:lineRule="auto"/>
                            <w:jc w:val="right"/>
                          </w:pPr>
                          <w:bookmarkStart w:id="7" w:name="BilledeKreds"/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073015" cy="230505"/>
                                <wp:effectExtent l="0" t="0" r="0" b="0"/>
                                <wp:docPr id="10" name="Billede 1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"/>
                                        <pic:cNvPicPr/>
                                      </pic:nvPicPr>
                                      <pic:blipFill>
                                        <a:blip r:embed="rId1" r:link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73015" cy="2305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0;text-align:left;margin-left:-2.65pt;margin-top:32.4pt;width:399.6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9hsw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" o:allowincell="f" filled="f" stroked="f">
              <v:textbox inset="0,0,0,0">
                <w:txbxContent>
                  <w:p w:rsidR="00B13568" w:rsidRDefault="00545603">
                    <w:pPr>
                      <w:spacing w:line="240" w:lineRule="auto"/>
                      <w:jc w:val="right"/>
                    </w:pPr>
                    <w:bookmarkStart w:id="8" w:name="BilledeKreds"/>
                    <w:r>
                      <w:rPr>
                        <w:noProof/>
                      </w:rPr>
                      <w:drawing>
                        <wp:inline distT="0" distB="0" distL="0" distR="0">
                          <wp:extent cx="5073015" cy="230505"/>
                          <wp:effectExtent l="0" t="0" r="0" b="0"/>
                          <wp:docPr id="10" name="Billede 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"/>
                                  <pic:cNvPicPr/>
                                </pic:nvPicPr>
                                <pic:blipFill>
                                  <a:blip r:embed="rId1" r:link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73015" cy="230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8"/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5976620</wp:posOffset>
              </wp:positionH>
              <wp:positionV relativeFrom="page">
                <wp:posOffset>431800</wp:posOffset>
              </wp:positionV>
              <wp:extent cx="1020445" cy="223520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0445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3568" w:rsidRDefault="00D31E3D">
                          <w:pPr>
                            <w:spacing w:line="240" w:lineRule="auto"/>
                          </w:pPr>
                          <w:bookmarkStart w:id="9" w:name="BilledePoliti"/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19810" cy="219710"/>
                                <wp:effectExtent l="0" t="0" r="0" b="0"/>
                                <wp:docPr id="8" name="Billede 2" descr="politi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oliti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9810" cy="219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0" type="#_x0000_t202" style="position:absolute;left:0;text-align:left;margin-left:470.6pt;margin-top:34pt;width:80.35pt;height:17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" o:allowincell="f" filled="f" stroked="f">
              <v:textbox inset="0,0,0,0">
                <w:txbxContent>
                  <w:p w:rsidR="00B13568" w:rsidRDefault="00D31E3D">
                    <w:pPr>
                      <w:spacing w:line="240" w:lineRule="auto"/>
                    </w:pPr>
                    <w:bookmarkStart w:id="10" w:name="BilledePoliti"/>
                    <w:r>
                      <w:rPr>
                        <w:noProof/>
                      </w:rPr>
                      <w:drawing>
                        <wp:inline distT="0" distB="0" distL="0" distR="0">
                          <wp:extent cx="1019810" cy="219710"/>
                          <wp:effectExtent l="0" t="0" r="0" b="0"/>
                          <wp:docPr id="8" name="Billede 2" descr="politi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oliti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19810" cy="219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a-DK" w:vendorID="666" w:dllVersion="513" w:checkStyle="1"/>
  <w:proofState w:spelling="clean" w:grammar="clean"/>
  <w:attachedTemplate r:id="rId1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603"/>
    <w:rsid w:val="00411CBE"/>
    <w:rsid w:val="00545603"/>
    <w:rsid w:val="00646239"/>
    <w:rsid w:val="00B13568"/>
    <w:rsid w:val="00C55BB3"/>
    <w:rsid w:val="00D3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1BD1E3"/>
  <w15:chartTrackingRefBased/>
  <w15:docId w15:val="{D7E238E5-6F5B-4CCD-80EE-AF0B38B0B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60" w:lineRule="exact"/>
      <w:jc w:val="both"/>
    </w:pPr>
    <w:rPr>
      <w:sz w:val="22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cs="Arial"/>
      <w:b/>
      <w:bCs/>
      <w:kern w:val="32"/>
      <w:szCs w:val="32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ataDynamisk">
    <w:name w:val="Data Dynamisk"/>
    <w:basedOn w:val="Normal"/>
    <w:semiHidden/>
    <w:pPr>
      <w:spacing w:line="220" w:lineRule="exact"/>
      <w:jc w:val="right"/>
    </w:pPr>
    <w:rPr>
      <w:sz w:val="16"/>
    </w:rPr>
  </w:style>
  <w:style w:type="paragraph" w:customStyle="1" w:styleId="DataKonstant">
    <w:name w:val="Data Konstant"/>
    <w:pPr>
      <w:spacing w:line="220" w:lineRule="exact"/>
    </w:pPr>
    <w:rPr>
      <w:rFonts w:ascii="Arial" w:hAnsi="Arial" w:cs="Arial"/>
      <w:bCs/>
      <w:sz w:val="15"/>
      <w:szCs w:val="24"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DataKonstantFed">
    <w:name w:val="Data Konstant Fed"/>
    <w:basedOn w:val="DataKonstant"/>
    <w:rPr>
      <w:b/>
    </w:rPr>
  </w:style>
  <w:style w:type="character" w:styleId="Sidetal">
    <w:name w:val="page number"/>
    <w:basedOn w:val="Standardskrifttypeiafsnit"/>
    <w:semiHidden/>
  </w:style>
  <w:style w:type="character" w:customStyle="1" w:styleId="MarkeringsbobletekstTegn">
    <w:name w:val="Markeringsbobletekst Tegn"/>
    <w:basedOn w:val="Standardskrifttypeiafsnit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file:///U:\skabeloner\indstillinger\Kredsny.jpg" TargetMode="External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kabeloner\RPCH\Notat%20(Storkreds).dotm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 (Storkreds)</Template>
  <TotalTime>9</TotalTime>
  <Pages>4</Pages>
  <Words>11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Christiansen, Jakob (JCH068)</dc:creator>
  <cp:keywords/>
  <dc:description/>
  <cp:lastModifiedBy>Christiansen, Jakob (JCH068)</cp:lastModifiedBy>
  <cp:revision>2</cp:revision>
  <cp:lastPrinted>2004-01-16T12:13:00Z</cp:lastPrinted>
  <dcterms:created xsi:type="dcterms:W3CDTF">2024-07-02T10:23:00Z</dcterms:created>
  <dcterms:modified xsi:type="dcterms:W3CDTF">2024-07-02T10:32:00Z</dcterms:modified>
</cp:coreProperties>
</file>